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391"/>
        <w:gridCol w:w="959"/>
        <w:gridCol w:w="3057"/>
        <w:gridCol w:w="896"/>
        <w:gridCol w:w="2777"/>
      </w:tblGrid>
      <w:tr w:rsidR="00B11565" w:rsidRPr="0063560D" w14:paraId="1DE2E13D" w14:textId="77777777" w:rsidTr="003758FB">
        <w:trPr>
          <w:trHeight w:val="1841"/>
        </w:trPr>
        <w:tc>
          <w:tcPr>
            <w:tcW w:w="2391" w:type="dxa"/>
            <w:vMerge w:val="restart"/>
            <w:tcMar>
              <w:top w:w="0" w:type="dxa"/>
            </w:tcMar>
          </w:tcPr>
          <w:p w14:paraId="2561CDA8" w14:textId="22502470" w:rsidR="00B11565" w:rsidRPr="0063560D" w:rsidRDefault="00B11565" w:rsidP="00EC5286">
            <w:pPr>
              <w:rPr>
                <w:color w:val="4F81BD" w:themeColor="accent1"/>
              </w:rPr>
            </w:pPr>
            <w:r>
              <w:rPr>
                <w:noProof/>
                <w:color w:val="4F81BD" w:themeColor="accent1"/>
                <w:lang w:val="en-GB" w:eastAsia="en-GB"/>
              </w:rPr>
              <w:drawing>
                <wp:inline distT="0" distB="0" distL="0" distR="0" wp14:anchorId="7792ABA9" wp14:editId="344C57D2">
                  <wp:extent cx="1364926" cy="1971675"/>
                  <wp:effectExtent l="0" t="0" r="698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ynwald_Logo_Outline_RGB_BLUE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926" cy="197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9" w:type="dxa"/>
            <w:gridSpan w:val="4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2E61C950851F46F898AEA7CB3D9C74AD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6B5A9316" w14:textId="77777777" w:rsidR="00B11565" w:rsidRDefault="00B11565" w:rsidP="00EC5286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  <w:p w14:paraId="71A5A736" w14:textId="77777777" w:rsidR="00B11565" w:rsidRDefault="00B11565" w:rsidP="00B11565">
            <w:pPr>
              <w:pStyle w:val="Right-alignedtext"/>
              <w:rPr>
                <w:color w:val="4F81BD" w:themeColor="accent1"/>
              </w:rPr>
            </w:pPr>
          </w:p>
          <w:p w14:paraId="7B0CA478" w14:textId="77777777" w:rsidR="00B11565" w:rsidRDefault="00B11565" w:rsidP="00B11565">
            <w:pPr>
              <w:pStyle w:val="Right-alignedtext"/>
              <w:rPr>
                <w:color w:val="4F81BD" w:themeColor="accent1"/>
              </w:rPr>
            </w:pPr>
          </w:p>
          <w:p w14:paraId="2F0E9857" w14:textId="77777777" w:rsidR="00B11565" w:rsidRDefault="00B11565" w:rsidP="00B11565">
            <w:pPr>
              <w:pStyle w:val="Right-alignedtext"/>
              <w:rPr>
                <w:color w:val="4F81BD" w:themeColor="accent1"/>
              </w:rPr>
            </w:pPr>
          </w:p>
          <w:p w14:paraId="4232FD6A" w14:textId="5AA4E2D5" w:rsidR="00B11565" w:rsidRPr="0063560D" w:rsidRDefault="00834BB1" w:rsidP="00B11565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March 2025</w:t>
            </w:r>
          </w:p>
          <w:p w14:paraId="341B7EF9" w14:textId="77777777" w:rsidR="00B11565" w:rsidRPr="00B11565" w:rsidRDefault="00B11565" w:rsidP="00B11565"/>
        </w:tc>
      </w:tr>
      <w:tr w:rsidR="00B11565" w:rsidRPr="003F4F29" w14:paraId="297F922A" w14:textId="77777777" w:rsidTr="003758FB">
        <w:trPr>
          <w:trHeight w:val="1155"/>
        </w:trPr>
        <w:tc>
          <w:tcPr>
            <w:tcW w:w="2391" w:type="dxa"/>
            <w:vMerge/>
            <w:tcMar>
              <w:top w:w="0" w:type="dxa"/>
            </w:tcMar>
          </w:tcPr>
          <w:p w14:paraId="7849B32B" w14:textId="77777777" w:rsidR="00B11565" w:rsidRPr="0063560D" w:rsidRDefault="00B11565" w:rsidP="00EC5286">
            <w:pPr>
              <w:rPr>
                <w:color w:val="4F81BD" w:themeColor="accent1"/>
              </w:rPr>
            </w:pPr>
          </w:p>
        </w:tc>
        <w:tc>
          <w:tcPr>
            <w:tcW w:w="959" w:type="dxa"/>
          </w:tcPr>
          <w:p w14:paraId="3E6B60B2" w14:textId="77777777" w:rsidR="00B11565" w:rsidRPr="0063560D" w:rsidRDefault="00B11565" w:rsidP="00EC5286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3057" w:type="dxa"/>
          </w:tcPr>
          <w:p w14:paraId="3869720B" w14:textId="77777777" w:rsidR="00B11565" w:rsidRPr="00B11565" w:rsidRDefault="00B11565" w:rsidP="00EC5286">
            <w:pPr>
              <w:pStyle w:val="Right-alignedtext"/>
              <w:rPr>
                <w:color w:val="4F81BD" w:themeColor="accent1"/>
                <w:sz w:val="18"/>
              </w:rPr>
            </w:pPr>
            <w:r w:rsidRPr="00B11565">
              <w:rPr>
                <w:color w:val="4F81BD" w:themeColor="accent1"/>
                <w:sz w:val="18"/>
              </w:rPr>
              <w:t>Office of the Clerk of Tynwald</w:t>
            </w:r>
          </w:p>
          <w:p w14:paraId="4048E09F" w14:textId="77777777" w:rsidR="00B11565" w:rsidRPr="00B11565" w:rsidRDefault="00B11565" w:rsidP="00EC5286">
            <w:pPr>
              <w:pStyle w:val="Right-alignedtext"/>
              <w:rPr>
                <w:color w:val="4F81BD" w:themeColor="accent1"/>
                <w:sz w:val="18"/>
              </w:rPr>
            </w:pPr>
            <w:r w:rsidRPr="00B11565">
              <w:rPr>
                <w:color w:val="4F81BD" w:themeColor="accent1"/>
                <w:sz w:val="18"/>
              </w:rPr>
              <w:t>Legislative Buildings</w:t>
            </w:r>
          </w:p>
          <w:p w14:paraId="46DDF852" w14:textId="77777777" w:rsidR="00B11565" w:rsidRPr="00B11565" w:rsidRDefault="00B11565" w:rsidP="00EC5286">
            <w:pPr>
              <w:pStyle w:val="Right-alignedtext"/>
              <w:rPr>
                <w:color w:val="4F81BD" w:themeColor="accent1"/>
                <w:sz w:val="18"/>
              </w:rPr>
            </w:pPr>
            <w:r w:rsidRPr="00B11565">
              <w:rPr>
                <w:color w:val="4F81BD" w:themeColor="accent1"/>
                <w:sz w:val="18"/>
              </w:rPr>
              <w:t>Finch Road</w:t>
            </w:r>
          </w:p>
          <w:p w14:paraId="4C8C4358" w14:textId="77777777" w:rsidR="00B11565" w:rsidRPr="00B11565" w:rsidRDefault="00B11565" w:rsidP="00EC5286">
            <w:pPr>
              <w:pStyle w:val="Right-alignedtext"/>
              <w:rPr>
                <w:color w:val="4F81BD" w:themeColor="accent1"/>
                <w:sz w:val="18"/>
              </w:rPr>
            </w:pPr>
            <w:r w:rsidRPr="00B11565">
              <w:rPr>
                <w:color w:val="4F81BD" w:themeColor="accent1"/>
                <w:sz w:val="18"/>
              </w:rPr>
              <w:t>Douglas, Isle of Man</w:t>
            </w:r>
          </w:p>
          <w:p w14:paraId="3C0073D7" w14:textId="77777777" w:rsidR="00B11565" w:rsidRPr="006444FE" w:rsidRDefault="00B11565" w:rsidP="00EC5286">
            <w:pPr>
              <w:pStyle w:val="Right-alignedtext"/>
              <w:rPr>
                <w:color w:val="4F81BD" w:themeColor="accent1"/>
                <w:sz w:val="20"/>
              </w:rPr>
            </w:pPr>
            <w:r w:rsidRPr="00B11565">
              <w:rPr>
                <w:color w:val="4F81BD" w:themeColor="accent1"/>
                <w:sz w:val="18"/>
              </w:rPr>
              <w:t>IM1 3PW</w:t>
            </w:r>
          </w:p>
          <w:p w14:paraId="7868D605" w14:textId="77777777" w:rsidR="00B11565" w:rsidRPr="0063560D" w:rsidRDefault="00B11565" w:rsidP="00EC5286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896" w:type="dxa"/>
          </w:tcPr>
          <w:p w14:paraId="68E772A1" w14:textId="77777777" w:rsidR="00B11565" w:rsidRPr="0063560D" w:rsidRDefault="00B11565" w:rsidP="00EC5286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777" w:type="dxa"/>
          </w:tcPr>
          <w:p w14:paraId="12256B39" w14:textId="77777777" w:rsidR="00B11565" w:rsidRPr="006444FE" w:rsidRDefault="00B11565" w:rsidP="00EC5286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</w:pPr>
            <w:r w:rsidRPr="006444FE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  <w:t>Len Harvey</w:t>
            </w:r>
          </w:p>
          <w:p w14:paraId="408F304A" w14:textId="77777777" w:rsidR="00B11565" w:rsidRPr="006444FE" w:rsidRDefault="00B11565" w:rsidP="00EC5286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</w:pPr>
            <w:proofErr w:type="spellStart"/>
            <w:r w:rsidRPr="006444FE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  <w:t>Ballamilghyn</w:t>
            </w:r>
            <w:proofErr w:type="spellEnd"/>
            <w:r w:rsidRPr="006444FE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  <w:t xml:space="preserve"> Villa</w:t>
            </w:r>
          </w:p>
          <w:p w14:paraId="503C64C4" w14:textId="77777777" w:rsidR="00B11565" w:rsidRPr="006444FE" w:rsidRDefault="00B11565" w:rsidP="00EC5286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</w:pPr>
            <w:proofErr w:type="spellStart"/>
            <w:r w:rsidRPr="006444FE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  <w:t>Baldoon</w:t>
            </w:r>
            <w:proofErr w:type="spellEnd"/>
            <w:r w:rsidRPr="006444FE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  <w:t xml:space="preserve"> Road</w:t>
            </w:r>
          </w:p>
          <w:p w14:paraId="37F2A3E5" w14:textId="77777777" w:rsidR="00B11565" w:rsidRPr="006444FE" w:rsidRDefault="00B11565" w:rsidP="00EC5286">
            <w:pPr>
              <w:pStyle w:val="Right-alignedtext"/>
              <w:rPr>
                <w:b/>
                <w:color w:val="4F81BD" w:themeColor="accent1"/>
                <w:sz w:val="20"/>
              </w:rPr>
            </w:pPr>
            <w:r w:rsidRPr="006444FE">
              <w:rPr>
                <w:b/>
                <w:color w:val="4F81BD" w:themeColor="accent1"/>
                <w:sz w:val="20"/>
              </w:rPr>
              <w:t xml:space="preserve">Laxey </w:t>
            </w:r>
          </w:p>
          <w:p w14:paraId="2AD91E82" w14:textId="77777777" w:rsidR="00B11565" w:rsidRDefault="00B11565" w:rsidP="00EC5286">
            <w:pPr>
              <w:pStyle w:val="Right-alignedtext"/>
              <w:rPr>
                <w:b/>
                <w:color w:val="4F81BD" w:themeColor="accent1"/>
                <w:sz w:val="20"/>
              </w:rPr>
            </w:pPr>
            <w:r w:rsidRPr="006444FE">
              <w:rPr>
                <w:b/>
                <w:color w:val="4F81BD" w:themeColor="accent1"/>
                <w:sz w:val="20"/>
              </w:rPr>
              <w:t>IM4 7NA</w:t>
            </w:r>
          </w:p>
          <w:p w14:paraId="72866939" w14:textId="25023D78" w:rsidR="00F511AB" w:rsidRPr="00F511AB" w:rsidRDefault="00F511AB" w:rsidP="00EC5286">
            <w:pPr>
              <w:pStyle w:val="Right-alignedtext"/>
              <w:rPr>
                <w:color w:val="4F81BD" w:themeColor="accent1"/>
              </w:rPr>
            </w:pPr>
            <w:r w:rsidRPr="00F511AB">
              <w:rPr>
                <w:color w:val="4F81BD" w:themeColor="accent1"/>
                <w:sz w:val="20"/>
              </w:rPr>
              <w:t>lenharvey@suremail.im</w:t>
            </w:r>
          </w:p>
        </w:tc>
      </w:tr>
    </w:tbl>
    <w:p w14:paraId="1E1722A9" w14:textId="77777777" w:rsidR="00CC6041" w:rsidRPr="0063560D" w:rsidRDefault="00CC6041" w:rsidP="00CC6041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53"/>
        <w:gridCol w:w="1258"/>
        <w:gridCol w:w="1615"/>
        <w:gridCol w:w="2160"/>
        <w:gridCol w:w="2157"/>
        <w:gridCol w:w="1437"/>
      </w:tblGrid>
      <w:tr w:rsidR="00CC6041" w:rsidRPr="0063560D" w14:paraId="61568317" w14:textId="77777777" w:rsidTr="00EC5286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8997938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2CC52A7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38BAD81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08C09BB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75DF293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A2FA841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</w:p>
        </w:tc>
      </w:tr>
      <w:tr w:rsidR="00CC6041" w:rsidRPr="0063560D" w14:paraId="25B9D40E" w14:textId="77777777" w:rsidTr="00EC5286">
        <w:trPr>
          <w:cantSplit/>
          <w:trHeight w:val="471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EFF7C3" w14:textId="77777777" w:rsidR="00CC6041" w:rsidRPr="006444FE" w:rsidRDefault="00CC6041" w:rsidP="00EC5286">
            <w:pPr>
              <w:rPr>
                <w:color w:val="1F497D" w:themeColor="text2"/>
              </w:rPr>
            </w:pPr>
            <w:r w:rsidRPr="006444FE">
              <w:rPr>
                <w:color w:val="1F497D" w:themeColor="text2"/>
                <w:sz w:val="28"/>
              </w:rPr>
              <w:t>Laxey Laser Lines</w:t>
            </w:r>
          </w:p>
        </w:tc>
        <w:tc>
          <w:tcPr>
            <w:tcW w:w="367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00D35F" w14:textId="68409F74" w:rsidR="00CC6041" w:rsidRPr="006444FE" w:rsidRDefault="00834BB1" w:rsidP="00EC5286">
            <w:pPr>
              <w:rPr>
                <w:color w:val="1F497D" w:themeColor="text2"/>
                <w:sz w:val="22"/>
              </w:rPr>
            </w:pPr>
            <w:r>
              <w:rPr>
                <w:color w:val="1F497D" w:themeColor="text2"/>
                <w:sz w:val="22"/>
              </w:rPr>
              <w:t>Winter 24/25</w:t>
            </w:r>
          </w:p>
        </w:tc>
      </w:tr>
    </w:tbl>
    <w:p w14:paraId="6508F02E" w14:textId="77777777" w:rsidR="00CC6041" w:rsidRPr="0063560D" w:rsidRDefault="00CC6041" w:rsidP="00CC6041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946"/>
        <w:gridCol w:w="4411"/>
        <w:gridCol w:w="1612"/>
        <w:gridCol w:w="1640"/>
        <w:gridCol w:w="1471"/>
      </w:tblGrid>
      <w:tr w:rsidR="00CC6041" w:rsidRPr="00705A76" w14:paraId="3229277D" w14:textId="77777777" w:rsidTr="002D35A1">
        <w:trPr>
          <w:cantSplit/>
          <w:trHeight w:val="216"/>
        </w:trPr>
        <w:tc>
          <w:tcPr>
            <w:tcW w:w="94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2F2FF69" w14:textId="77777777" w:rsidR="00CC6041" w:rsidRPr="00705A76" w:rsidRDefault="00CC6041" w:rsidP="00EC5286">
            <w:pPr>
              <w:pStyle w:val="Heading2"/>
              <w:rPr>
                <w:b/>
                <w:color w:val="1F497D" w:themeColor="text2"/>
              </w:rPr>
            </w:pPr>
            <w:r w:rsidRPr="00705A76">
              <w:rPr>
                <w:b/>
                <w:color w:val="1F497D" w:themeColor="text2"/>
              </w:rPr>
              <w:t>Qty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F3D2BCB" w14:textId="77777777" w:rsidR="00CC6041" w:rsidRPr="00705A76" w:rsidRDefault="00CC6041" w:rsidP="00EC5286">
            <w:pPr>
              <w:pStyle w:val="Heading2"/>
              <w:rPr>
                <w:b/>
                <w:color w:val="1F497D" w:themeColor="text2"/>
              </w:rPr>
            </w:pPr>
            <w:r w:rsidRPr="00705A76">
              <w:rPr>
                <w:b/>
                <w:color w:val="1F497D" w:themeColor="text2"/>
              </w:rPr>
              <w:t>Description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8C603FB" w14:textId="77777777" w:rsidR="00CC6041" w:rsidRPr="00705A76" w:rsidRDefault="00CC6041" w:rsidP="003B4AFD">
            <w:pPr>
              <w:pStyle w:val="Heading2"/>
              <w:rPr>
                <w:b/>
                <w:color w:val="1F497D" w:themeColor="text2"/>
              </w:rPr>
            </w:pPr>
            <w:r w:rsidRPr="00705A76">
              <w:rPr>
                <w:b/>
                <w:color w:val="1F497D" w:themeColor="text2"/>
              </w:rPr>
              <w:t>Sale Price</w:t>
            </w:r>
            <w:r>
              <w:rPr>
                <w:b/>
                <w:color w:val="1F497D" w:themeColor="text2"/>
              </w:rPr>
              <w:t xml:space="preserve"> (£)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6D5F9A1" w14:textId="77777777" w:rsidR="00FB0106" w:rsidRPr="00DD2A1B" w:rsidRDefault="00FB0106" w:rsidP="00FB0106">
            <w:pPr>
              <w:pStyle w:val="Heading2"/>
              <w:rPr>
                <w:b/>
                <w:i/>
                <w:color w:val="95B3D7" w:themeColor="accent1" w:themeTint="99"/>
              </w:rPr>
            </w:pPr>
            <w:r w:rsidRPr="00DD2A1B">
              <w:rPr>
                <w:b/>
                <w:i/>
                <w:color w:val="95B3D7" w:themeColor="accent1" w:themeTint="99"/>
              </w:rPr>
              <w:t>Commission</w:t>
            </w:r>
          </w:p>
          <w:p w14:paraId="6F9389F9" w14:textId="39D67339" w:rsidR="00CC6041" w:rsidRPr="00DD2A1B" w:rsidRDefault="00FB0106" w:rsidP="00FB0106">
            <w:pPr>
              <w:pStyle w:val="Heading2"/>
              <w:rPr>
                <w:b/>
                <w:color w:val="95B3D7" w:themeColor="accent1" w:themeTint="99"/>
              </w:rPr>
            </w:pPr>
            <w:r w:rsidRPr="00DD2A1B">
              <w:rPr>
                <w:b/>
                <w:i/>
                <w:color w:val="95B3D7" w:themeColor="accent1" w:themeTint="99"/>
              </w:rPr>
              <w:t xml:space="preserve"> at 20%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A2114D7" w14:textId="26574A15" w:rsidR="00CC6041" w:rsidRPr="00DD2A1B" w:rsidRDefault="00FB0106" w:rsidP="003B4AFD">
            <w:pPr>
              <w:pStyle w:val="Heading2"/>
              <w:rPr>
                <w:b/>
                <w:i/>
                <w:color w:val="95B3D7" w:themeColor="accent1" w:themeTint="99"/>
              </w:rPr>
            </w:pPr>
            <w:r w:rsidRPr="00DD2A1B">
              <w:rPr>
                <w:b/>
                <w:i/>
                <w:color w:val="95B3D7" w:themeColor="accent1" w:themeTint="99"/>
              </w:rPr>
              <w:t>INVOICE REQUIRED</w:t>
            </w:r>
          </w:p>
        </w:tc>
      </w:tr>
      <w:tr w:rsidR="00CC6041" w:rsidRPr="00705A76" w14:paraId="204B8BAE" w14:textId="77777777" w:rsidTr="002D35A1">
        <w:trPr>
          <w:cantSplit/>
          <w:trHeight w:val="480"/>
        </w:trPr>
        <w:tc>
          <w:tcPr>
            <w:tcW w:w="9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83F34E" w14:textId="275C3CC5" w:rsidR="00CC6041" w:rsidRPr="00B11565" w:rsidRDefault="002D35A1" w:rsidP="00EC5286">
            <w:pP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1</w:t>
            </w:r>
          </w:p>
        </w:tc>
        <w:tc>
          <w:tcPr>
            <w:tcW w:w="44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19B9DF" w14:textId="171E213D" w:rsidR="00CC6041" w:rsidRPr="00B11565" w:rsidRDefault="0034575F" w:rsidP="00EC5286">
            <w:pP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Fridge Magnet</w:t>
            </w:r>
            <w:r w:rsidR="00834BB1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 xml:space="preserve"> Small</w:t>
            </w:r>
          </w:p>
        </w:tc>
        <w:tc>
          <w:tcPr>
            <w:tcW w:w="16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62FC853D" w14:textId="70FEE0AD" w:rsidR="00CC6041" w:rsidRPr="00DD2A1B" w:rsidRDefault="00FB0106" w:rsidP="00EC5286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</w:pPr>
            <w:r w:rsidRPr="00DD2A1B"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  <w:t>3.50</w:t>
            </w:r>
            <w:r w:rsidR="00CC6041" w:rsidRPr="00DD2A1B"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  <w:t xml:space="preserve"> </w:t>
            </w:r>
          </w:p>
        </w:tc>
        <w:tc>
          <w:tcPr>
            <w:tcW w:w="16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905E37" w14:textId="2E2E6BAA" w:rsidR="00CC6041" w:rsidRPr="00DD2A1B" w:rsidRDefault="00FB0106" w:rsidP="0034575F">
            <w:pPr>
              <w:pStyle w:val="Right-alignedtext"/>
              <w:rPr>
                <w:rFonts w:asciiTheme="majorHAnsi" w:hAnsiTheme="majorHAnsi" w:cs="Calibri"/>
                <w:color w:val="95B3D7" w:themeColor="accent1" w:themeTint="99"/>
                <w:sz w:val="24"/>
                <w:szCs w:val="24"/>
              </w:rPr>
            </w:pPr>
            <w:r w:rsidRPr="00DD2A1B">
              <w:rPr>
                <w:rFonts w:asciiTheme="majorHAnsi" w:hAnsiTheme="majorHAnsi" w:cs="Calibri"/>
                <w:color w:val="95B3D7" w:themeColor="accent1" w:themeTint="99"/>
                <w:sz w:val="24"/>
                <w:szCs w:val="24"/>
              </w:rPr>
              <w:t>0.70</w:t>
            </w:r>
          </w:p>
        </w:tc>
        <w:tc>
          <w:tcPr>
            <w:tcW w:w="14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7B0A6C" w14:textId="00268F30" w:rsidR="00CC6041" w:rsidRPr="00DD2A1B" w:rsidRDefault="00CC6041" w:rsidP="00746F3F">
            <w:pPr>
              <w:pStyle w:val="Right-alignedtext"/>
              <w:rPr>
                <w:rFonts w:asciiTheme="majorHAnsi" w:hAnsiTheme="majorHAnsi" w:cs="Calibri"/>
                <w:i/>
                <w:color w:val="95B3D7" w:themeColor="accent1" w:themeTint="99"/>
                <w:sz w:val="24"/>
                <w:szCs w:val="24"/>
              </w:rPr>
            </w:pPr>
          </w:p>
        </w:tc>
      </w:tr>
      <w:tr w:rsidR="00FB0106" w:rsidRPr="00705A76" w14:paraId="601EAC62" w14:textId="77777777" w:rsidTr="002D35A1">
        <w:trPr>
          <w:cantSplit/>
          <w:trHeight w:val="616"/>
        </w:trPr>
        <w:tc>
          <w:tcPr>
            <w:tcW w:w="9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3A5FC4" w14:textId="4A8FCBB1" w:rsidR="00FB0106" w:rsidRPr="00B11565" w:rsidRDefault="00FB0106" w:rsidP="00FB0106">
            <w:pP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1</w:t>
            </w:r>
          </w:p>
        </w:tc>
        <w:tc>
          <w:tcPr>
            <w:tcW w:w="44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78959B" w14:textId="61B93511" w:rsidR="00FB0106" w:rsidRPr="00B11565" w:rsidRDefault="00834BB1" w:rsidP="00FB0106">
            <w:pP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Fridge Magnet Large</w:t>
            </w:r>
          </w:p>
        </w:tc>
        <w:tc>
          <w:tcPr>
            <w:tcW w:w="16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14102604" w14:textId="6BF55360" w:rsidR="00FB0106" w:rsidRPr="00DD2A1B" w:rsidRDefault="00834BB1" w:rsidP="00FB0106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</w:pPr>
            <w:r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  <w:t>6.00</w:t>
            </w:r>
          </w:p>
        </w:tc>
        <w:tc>
          <w:tcPr>
            <w:tcW w:w="16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8F1E9A" w14:textId="070ED3AF" w:rsidR="00FB0106" w:rsidRPr="00DD2A1B" w:rsidRDefault="00834BB1" w:rsidP="00FB0106">
            <w:pPr>
              <w:pStyle w:val="Right-alignedtext"/>
              <w:rPr>
                <w:rFonts w:asciiTheme="majorHAnsi" w:hAnsiTheme="majorHAnsi" w:cs="Calibri"/>
                <w:color w:val="95B3D7" w:themeColor="accent1" w:themeTint="99"/>
                <w:sz w:val="24"/>
                <w:szCs w:val="24"/>
              </w:rPr>
            </w:pPr>
            <w:r>
              <w:rPr>
                <w:rFonts w:asciiTheme="majorHAnsi" w:hAnsiTheme="majorHAnsi" w:cs="Calibri"/>
                <w:color w:val="95B3D7" w:themeColor="accent1" w:themeTint="99"/>
                <w:sz w:val="24"/>
                <w:szCs w:val="24"/>
              </w:rPr>
              <w:t>1.20</w:t>
            </w:r>
          </w:p>
        </w:tc>
        <w:tc>
          <w:tcPr>
            <w:tcW w:w="14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95C7CB" w14:textId="1232263F" w:rsidR="00FB0106" w:rsidRPr="00DD2A1B" w:rsidRDefault="00FB0106" w:rsidP="00FB0106">
            <w:pPr>
              <w:pStyle w:val="Right-alignedtext"/>
              <w:rPr>
                <w:rFonts w:asciiTheme="majorHAnsi" w:hAnsiTheme="majorHAnsi" w:cs="Calibri"/>
                <w:i/>
                <w:color w:val="95B3D7" w:themeColor="accent1" w:themeTint="99"/>
                <w:sz w:val="24"/>
                <w:szCs w:val="24"/>
              </w:rPr>
            </w:pPr>
          </w:p>
        </w:tc>
      </w:tr>
      <w:tr w:rsidR="003C7193" w:rsidRPr="00705A76" w14:paraId="59B6CEB8" w14:textId="77777777" w:rsidTr="002D35A1">
        <w:trPr>
          <w:cantSplit/>
          <w:trHeight w:val="616"/>
        </w:trPr>
        <w:tc>
          <w:tcPr>
            <w:tcW w:w="9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B3F6CC" w14:textId="52047AD1" w:rsidR="003C7193" w:rsidRDefault="003C7193" w:rsidP="00EC5286">
            <w:pP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</w:p>
        </w:tc>
        <w:tc>
          <w:tcPr>
            <w:tcW w:w="44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0FC6A8" w14:textId="7BECC1D6" w:rsidR="003C7193" w:rsidRPr="00B11565" w:rsidRDefault="003C7193" w:rsidP="00EC5286">
            <w:pP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7644C6A3" w14:textId="762170AE" w:rsidR="003C7193" w:rsidRPr="00DD2A1B" w:rsidRDefault="003C7193" w:rsidP="00EC5286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85507A" w14:textId="232FA6DF" w:rsidR="003C7193" w:rsidRPr="00DD2A1B" w:rsidRDefault="003C7193" w:rsidP="00EC5286">
            <w:pPr>
              <w:pStyle w:val="Right-alignedtext"/>
              <w:rPr>
                <w:rFonts w:asciiTheme="majorHAnsi" w:hAnsiTheme="majorHAnsi" w:cs="Calibri"/>
                <w:color w:val="95B3D7" w:themeColor="accent1" w:themeTint="99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6D3C7F" w14:textId="4CDE2DE0" w:rsidR="003C7193" w:rsidRPr="00DD2A1B" w:rsidRDefault="003C7193" w:rsidP="00B11565">
            <w:pPr>
              <w:pStyle w:val="Right-alignedtext"/>
              <w:rPr>
                <w:rFonts w:asciiTheme="majorHAnsi" w:hAnsiTheme="majorHAnsi" w:cs="Calibri"/>
                <w:i/>
                <w:color w:val="95B3D7" w:themeColor="accent1" w:themeTint="99"/>
                <w:sz w:val="24"/>
                <w:szCs w:val="24"/>
              </w:rPr>
            </w:pPr>
          </w:p>
        </w:tc>
      </w:tr>
      <w:tr w:rsidR="00DD2A1B" w:rsidRPr="00705A76" w14:paraId="7099C8D2" w14:textId="77777777" w:rsidTr="00DD2A1B">
        <w:trPr>
          <w:cantSplit/>
          <w:trHeight w:val="216"/>
        </w:trPr>
        <w:tc>
          <w:tcPr>
            <w:tcW w:w="5357" w:type="dxa"/>
            <w:gridSpan w:val="2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vAlign w:val="center"/>
          </w:tcPr>
          <w:p w14:paraId="528F68AC" w14:textId="77777777" w:rsidR="00DD2A1B" w:rsidRPr="002D35A1" w:rsidRDefault="00DD2A1B" w:rsidP="00EC5286">
            <w:pPr>
              <w:pStyle w:val="Right-alignedtext"/>
              <w:rPr>
                <w:rFonts w:asciiTheme="majorHAnsi" w:hAnsiTheme="majorHAnsi"/>
                <w:b/>
                <w:color w:val="1F497D" w:themeColor="text2"/>
                <w:sz w:val="20"/>
              </w:rPr>
            </w:pPr>
            <w:r w:rsidRPr="002D35A1">
              <w:rPr>
                <w:rFonts w:asciiTheme="majorHAnsi" w:hAnsiTheme="majorHAnsi"/>
                <w:b/>
                <w:color w:val="1F497D" w:themeColor="text2"/>
                <w:sz w:val="24"/>
              </w:rPr>
              <w:t>Total</w:t>
            </w:r>
          </w:p>
        </w:tc>
        <w:tc>
          <w:tcPr>
            <w:tcW w:w="1612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vAlign w:val="center"/>
          </w:tcPr>
          <w:p w14:paraId="562618B6" w14:textId="65C6428C" w:rsidR="00DD2A1B" w:rsidRPr="00DD2A1B" w:rsidRDefault="00834BB1" w:rsidP="00EC5286">
            <w:pPr>
              <w:pStyle w:val="Right-alignedtext"/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9</w:t>
            </w:r>
            <w:r w:rsidR="00DD2A1B" w:rsidRPr="00DD2A1B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.50</w:t>
            </w:r>
          </w:p>
        </w:tc>
        <w:tc>
          <w:tcPr>
            <w:tcW w:w="1640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</w:tcPr>
          <w:p w14:paraId="0E8EE752" w14:textId="26A0C15B" w:rsidR="00DD2A1B" w:rsidRPr="00DD2A1B" w:rsidRDefault="00834BB1" w:rsidP="0034575F">
            <w:pPr>
              <w:pStyle w:val="Right-alignedtext"/>
              <w:rPr>
                <w:rFonts w:asciiTheme="majorHAnsi" w:hAnsiTheme="majorHAnsi"/>
                <w:b/>
                <w:color w:val="95B3D7" w:themeColor="accent1" w:themeTint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95B3D7" w:themeColor="accent1" w:themeTint="99"/>
                <w:sz w:val="24"/>
                <w:szCs w:val="24"/>
              </w:rPr>
              <w:t>1</w:t>
            </w:r>
            <w:r w:rsidR="00DD2A1B" w:rsidRPr="00DD2A1B">
              <w:rPr>
                <w:rFonts w:asciiTheme="majorHAnsi" w:hAnsiTheme="majorHAnsi"/>
                <w:b/>
                <w:color w:val="95B3D7" w:themeColor="accent1" w:themeTint="99"/>
                <w:sz w:val="24"/>
                <w:szCs w:val="24"/>
              </w:rPr>
              <w:t>.90</w:t>
            </w:r>
          </w:p>
        </w:tc>
        <w:tc>
          <w:tcPr>
            <w:tcW w:w="1471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</w:tcPr>
          <w:p w14:paraId="1B4CE92B" w14:textId="5DBBF889" w:rsidR="00DD2A1B" w:rsidRPr="00DD2A1B" w:rsidRDefault="00834BB1" w:rsidP="00FE7B56">
            <w:pPr>
              <w:pStyle w:val="Right-alignedtext"/>
              <w:rPr>
                <w:rFonts w:asciiTheme="majorHAnsi" w:hAnsiTheme="majorHAnsi"/>
                <w:b/>
                <w:i/>
                <w:color w:val="95B3D7" w:themeColor="accent1" w:themeTint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i/>
                <w:color w:val="95B3D7" w:themeColor="accent1" w:themeTint="99"/>
                <w:sz w:val="24"/>
                <w:szCs w:val="24"/>
              </w:rPr>
              <w:t>7.60</w:t>
            </w:r>
          </w:p>
        </w:tc>
      </w:tr>
    </w:tbl>
    <w:p w14:paraId="1710B21B" w14:textId="77777777" w:rsidR="007E473D" w:rsidRDefault="007E473D" w:rsidP="00D1013C">
      <w:pPr>
        <w:rPr>
          <w:b/>
          <w:color w:val="1F497D" w:themeColor="text2"/>
          <w:sz w:val="24"/>
        </w:rPr>
      </w:pPr>
    </w:p>
    <w:p w14:paraId="4438EBC8" w14:textId="77777777" w:rsidR="0034575F" w:rsidRDefault="0034575F" w:rsidP="00D1013C">
      <w:pPr>
        <w:rPr>
          <w:b/>
          <w:color w:val="1F497D" w:themeColor="text2"/>
          <w:sz w:val="24"/>
        </w:rPr>
      </w:pPr>
      <w:r>
        <w:rPr>
          <w:b/>
          <w:color w:val="1F497D" w:themeColor="text2"/>
          <w:sz w:val="24"/>
        </w:rPr>
        <w:t>Our commission is the</w:t>
      </w:r>
      <w:r w:rsidRPr="007A3A88">
        <w:rPr>
          <w:b/>
          <w:color w:val="1F497D" w:themeColor="text2"/>
          <w:sz w:val="24"/>
        </w:rPr>
        <w:t xml:space="preserve"> sale price less 20% </w:t>
      </w:r>
    </w:p>
    <w:p w14:paraId="41CCF281" w14:textId="77777777" w:rsidR="0034575F" w:rsidRDefault="0034575F" w:rsidP="00D1013C">
      <w:pPr>
        <w:rPr>
          <w:b/>
          <w:color w:val="1F497D" w:themeColor="text2"/>
          <w:sz w:val="24"/>
        </w:rPr>
      </w:pPr>
    </w:p>
    <w:p w14:paraId="5FB1D9AE" w14:textId="5B8015D9" w:rsidR="00D1013C" w:rsidRDefault="00D1013C" w:rsidP="00D1013C">
      <w:pPr>
        <w:rPr>
          <w:b/>
          <w:color w:val="1F497D" w:themeColor="text2"/>
          <w:sz w:val="24"/>
        </w:rPr>
      </w:pPr>
      <w:r w:rsidRPr="007A3A88">
        <w:rPr>
          <w:b/>
          <w:color w:val="1F497D" w:themeColor="text2"/>
          <w:sz w:val="24"/>
        </w:rPr>
        <w:t>Please provide an invoice for the above item</w:t>
      </w:r>
      <w:r>
        <w:rPr>
          <w:b/>
          <w:color w:val="1F497D" w:themeColor="text2"/>
          <w:sz w:val="24"/>
        </w:rPr>
        <w:t xml:space="preserve"> including your </w:t>
      </w:r>
      <w:r w:rsidRPr="007A3A88">
        <w:rPr>
          <w:b/>
          <w:color w:val="1F497D" w:themeColor="text2"/>
          <w:sz w:val="24"/>
        </w:rPr>
        <w:t>Bank Account details for payment</w:t>
      </w:r>
      <w:r w:rsidR="0034575F">
        <w:rPr>
          <w:b/>
          <w:color w:val="1F497D" w:themeColor="text2"/>
          <w:sz w:val="24"/>
        </w:rPr>
        <w:t xml:space="preserve">. </w:t>
      </w:r>
    </w:p>
    <w:p w14:paraId="43F59AEA" w14:textId="77777777" w:rsidR="0034575F" w:rsidRDefault="0034575F" w:rsidP="00D1013C">
      <w:pPr>
        <w:rPr>
          <w:b/>
          <w:color w:val="1F497D" w:themeColor="text2"/>
          <w:sz w:val="24"/>
        </w:rPr>
      </w:pP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D1013C" w:rsidRPr="00D61E88" w14:paraId="5E3C4211" w14:textId="77777777" w:rsidTr="00A96EF9">
        <w:trPr>
          <w:trHeight w:val="373"/>
        </w:trPr>
        <w:tc>
          <w:tcPr>
            <w:tcW w:w="2835" w:type="dxa"/>
          </w:tcPr>
          <w:p w14:paraId="44F8C62C" w14:textId="77777777" w:rsidR="00D1013C" w:rsidRPr="007A3A88" w:rsidRDefault="00D1013C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Name on the account</w:t>
            </w:r>
          </w:p>
        </w:tc>
        <w:tc>
          <w:tcPr>
            <w:tcW w:w="3686" w:type="dxa"/>
          </w:tcPr>
          <w:p w14:paraId="16D75749" w14:textId="77777777" w:rsidR="00D1013C" w:rsidRPr="007A3A88" w:rsidRDefault="00D1013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</w:p>
        </w:tc>
      </w:tr>
      <w:tr w:rsidR="00D1013C" w:rsidRPr="00D61E88" w14:paraId="25F786E5" w14:textId="77777777" w:rsidTr="00A96EF9">
        <w:trPr>
          <w:trHeight w:val="373"/>
        </w:trPr>
        <w:tc>
          <w:tcPr>
            <w:tcW w:w="2835" w:type="dxa"/>
          </w:tcPr>
          <w:p w14:paraId="48BF6902" w14:textId="77777777" w:rsidR="00D1013C" w:rsidRPr="007A3A88" w:rsidRDefault="00D1013C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Sort Code</w:t>
            </w:r>
          </w:p>
        </w:tc>
        <w:tc>
          <w:tcPr>
            <w:tcW w:w="3686" w:type="dxa"/>
          </w:tcPr>
          <w:p w14:paraId="722C3B9A" w14:textId="77777777" w:rsidR="00D1013C" w:rsidRPr="007A3A88" w:rsidRDefault="00D1013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</w:p>
        </w:tc>
      </w:tr>
      <w:tr w:rsidR="00D1013C" w:rsidRPr="00D61E88" w14:paraId="65F88F5F" w14:textId="77777777" w:rsidTr="0034575F">
        <w:trPr>
          <w:trHeight w:val="502"/>
        </w:trPr>
        <w:tc>
          <w:tcPr>
            <w:tcW w:w="2835" w:type="dxa"/>
          </w:tcPr>
          <w:p w14:paraId="23FED416" w14:textId="77777777" w:rsidR="00D1013C" w:rsidRPr="007A3A88" w:rsidRDefault="00D1013C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Account Number</w:t>
            </w:r>
          </w:p>
        </w:tc>
        <w:tc>
          <w:tcPr>
            <w:tcW w:w="3686" w:type="dxa"/>
          </w:tcPr>
          <w:p w14:paraId="021B221E" w14:textId="77777777" w:rsidR="00D1013C" w:rsidRPr="007A3A88" w:rsidRDefault="00D1013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</w:p>
        </w:tc>
      </w:tr>
    </w:tbl>
    <w:p w14:paraId="0BA10B61" w14:textId="09BC35A0" w:rsidR="00D1013C" w:rsidRDefault="00D1013C" w:rsidP="00D1013C">
      <w:pPr>
        <w:rPr>
          <w:b/>
          <w:color w:val="1F497D" w:themeColor="text2"/>
          <w:sz w:val="24"/>
        </w:rPr>
      </w:pPr>
      <w:r>
        <w:rPr>
          <w:b/>
          <w:color w:val="1F497D" w:themeColor="text2"/>
          <w:sz w:val="24"/>
        </w:rPr>
        <w:tab/>
      </w:r>
    </w:p>
    <w:p w14:paraId="3C3E46E1" w14:textId="1F7A5270" w:rsidR="00D1013C" w:rsidRPr="007A3A88" w:rsidRDefault="00D1013C" w:rsidP="00D1013C">
      <w:pPr>
        <w:rPr>
          <w:b/>
          <w:color w:val="1F497D" w:themeColor="text2"/>
          <w:sz w:val="24"/>
        </w:rPr>
      </w:pPr>
    </w:p>
    <w:p w14:paraId="722E9DFF" w14:textId="77777777" w:rsidR="00FA0A90" w:rsidRPr="00CC6041" w:rsidRDefault="00FA0A90" w:rsidP="00D1013C">
      <w:pPr>
        <w:pStyle w:val="ContactInfo"/>
        <w:spacing w:before="480" w:after="480"/>
        <w:jc w:val="left"/>
      </w:pPr>
    </w:p>
    <w:sectPr w:rsidR="00FA0A90" w:rsidRPr="00CC6041" w:rsidSect="0083202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4A947" w14:textId="77777777" w:rsidR="00FC7AA2" w:rsidRDefault="00FC7AA2" w:rsidP="00C67F35">
      <w:r>
        <w:separator/>
      </w:r>
    </w:p>
  </w:endnote>
  <w:endnote w:type="continuationSeparator" w:id="0">
    <w:p w14:paraId="4655B711" w14:textId="77777777" w:rsidR="00FC7AA2" w:rsidRDefault="00FC7AA2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F004" w14:textId="77777777" w:rsidR="00DD2A1B" w:rsidRDefault="00DD2A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5E9C8" w14:textId="77777777" w:rsidR="00DD2A1B" w:rsidRDefault="00DD2A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FBCEF" w14:textId="77777777" w:rsidR="00DD2A1B" w:rsidRDefault="00DD2A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05331" w14:textId="77777777" w:rsidR="00FC7AA2" w:rsidRDefault="00FC7AA2" w:rsidP="00C67F35">
      <w:r>
        <w:separator/>
      </w:r>
    </w:p>
  </w:footnote>
  <w:footnote w:type="continuationSeparator" w:id="0">
    <w:p w14:paraId="442E287C" w14:textId="77777777" w:rsidR="00FC7AA2" w:rsidRDefault="00FC7AA2" w:rsidP="00C67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C6A4" w14:textId="77777777" w:rsidR="00DD2A1B" w:rsidRDefault="00DD2A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6A65E" w14:textId="77777777" w:rsidR="00DD2A1B" w:rsidRDefault="00DD2A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B259" w14:textId="77777777" w:rsidR="00DD2A1B" w:rsidRDefault="00DD2A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792ABA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277211855" o:spid="_x0000_i1025" type="#_x0000_t75" alt="Logo placeholder" style="width:67.5pt;height:33.75pt;visibility:visible;mso-wrap-style:square" o:bullet="t">
        <v:imagedata r:id="rId1" o:title="Logo placeholder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994033">
    <w:abstractNumId w:val="0"/>
  </w:num>
  <w:num w:numId="2" w16cid:durableId="1726679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BF2"/>
    <w:rsid w:val="00010191"/>
    <w:rsid w:val="00034539"/>
    <w:rsid w:val="00041B4A"/>
    <w:rsid w:val="000569F6"/>
    <w:rsid w:val="000653AC"/>
    <w:rsid w:val="00077685"/>
    <w:rsid w:val="000E042A"/>
    <w:rsid w:val="000F6B47"/>
    <w:rsid w:val="000F7D4F"/>
    <w:rsid w:val="00102CA2"/>
    <w:rsid w:val="00140EA0"/>
    <w:rsid w:val="001730EB"/>
    <w:rsid w:val="001E4A8B"/>
    <w:rsid w:val="001E63D2"/>
    <w:rsid w:val="001E7EBF"/>
    <w:rsid w:val="001F0F9F"/>
    <w:rsid w:val="00202E66"/>
    <w:rsid w:val="00232C1A"/>
    <w:rsid w:val="002523E9"/>
    <w:rsid w:val="002D35A1"/>
    <w:rsid w:val="002F6035"/>
    <w:rsid w:val="00304275"/>
    <w:rsid w:val="00311C97"/>
    <w:rsid w:val="003272DA"/>
    <w:rsid w:val="0034575F"/>
    <w:rsid w:val="0035067A"/>
    <w:rsid w:val="0035293A"/>
    <w:rsid w:val="003758FB"/>
    <w:rsid w:val="003B4AFD"/>
    <w:rsid w:val="003C7193"/>
    <w:rsid w:val="003C7693"/>
    <w:rsid w:val="003E5FCD"/>
    <w:rsid w:val="00400842"/>
    <w:rsid w:val="004105E4"/>
    <w:rsid w:val="00441785"/>
    <w:rsid w:val="00442CDA"/>
    <w:rsid w:val="0045588D"/>
    <w:rsid w:val="004F1C00"/>
    <w:rsid w:val="004F202D"/>
    <w:rsid w:val="005209B5"/>
    <w:rsid w:val="00521569"/>
    <w:rsid w:val="00547748"/>
    <w:rsid w:val="00585539"/>
    <w:rsid w:val="005865E7"/>
    <w:rsid w:val="005872C9"/>
    <w:rsid w:val="005D4480"/>
    <w:rsid w:val="005D6539"/>
    <w:rsid w:val="0063560D"/>
    <w:rsid w:val="00704C33"/>
    <w:rsid w:val="00705699"/>
    <w:rsid w:val="00746F3F"/>
    <w:rsid w:val="0074787C"/>
    <w:rsid w:val="00755F57"/>
    <w:rsid w:val="00763EF4"/>
    <w:rsid w:val="0076761C"/>
    <w:rsid w:val="007B38EB"/>
    <w:rsid w:val="007E473D"/>
    <w:rsid w:val="007F242B"/>
    <w:rsid w:val="007F26AC"/>
    <w:rsid w:val="008171B1"/>
    <w:rsid w:val="00820427"/>
    <w:rsid w:val="0083202F"/>
    <w:rsid w:val="00834BB1"/>
    <w:rsid w:val="008C5A0E"/>
    <w:rsid w:val="008E45DF"/>
    <w:rsid w:val="0090618B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AF4086"/>
    <w:rsid w:val="00B11565"/>
    <w:rsid w:val="00B126FE"/>
    <w:rsid w:val="00B629A1"/>
    <w:rsid w:val="00B9178F"/>
    <w:rsid w:val="00BD2EBD"/>
    <w:rsid w:val="00BE6C61"/>
    <w:rsid w:val="00C24BF3"/>
    <w:rsid w:val="00C30C62"/>
    <w:rsid w:val="00C50F0E"/>
    <w:rsid w:val="00C650E6"/>
    <w:rsid w:val="00C67F35"/>
    <w:rsid w:val="00C810A3"/>
    <w:rsid w:val="00CA1C8D"/>
    <w:rsid w:val="00CA4BCD"/>
    <w:rsid w:val="00CC6041"/>
    <w:rsid w:val="00CC6BF2"/>
    <w:rsid w:val="00CF5BB8"/>
    <w:rsid w:val="00D05119"/>
    <w:rsid w:val="00D1013C"/>
    <w:rsid w:val="00D1799B"/>
    <w:rsid w:val="00D37991"/>
    <w:rsid w:val="00D719AB"/>
    <w:rsid w:val="00D824D4"/>
    <w:rsid w:val="00D95CF9"/>
    <w:rsid w:val="00DA3729"/>
    <w:rsid w:val="00DB454F"/>
    <w:rsid w:val="00DD2A1B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11AB"/>
    <w:rsid w:val="00F56369"/>
    <w:rsid w:val="00F67225"/>
    <w:rsid w:val="00F77FBF"/>
    <w:rsid w:val="00FA0A90"/>
    <w:rsid w:val="00FB0106"/>
    <w:rsid w:val="00FB52EE"/>
    <w:rsid w:val="00FC7AA2"/>
    <w:rsid w:val="00FE069C"/>
    <w:rsid w:val="00FE6174"/>
    <w:rsid w:val="00FE67BF"/>
    <w:rsid w:val="00FE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22E9D9B"/>
  <w15:docId w15:val="{7545435E-2A59-46DC-9A58-1A3D8A90F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link w:val="Heading2Char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FB0106"/>
    <w:rPr>
      <w:rFonts w:asciiTheme="majorHAnsi" w:hAnsiTheme="majorHAnsi" w:cs="Arial"/>
      <w:bCs/>
      <w:iCs/>
      <w:color w:val="262626" w:themeColor="text1" w:themeTint="D9"/>
      <w:sz w:val="1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61C950851F46F898AEA7CB3D9C7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AE9CA-1C72-49CD-9817-E9BFB539237D}"/>
      </w:docPartPr>
      <w:docPartBody>
        <w:p w:rsidR="0011485A" w:rsidRDefault="00801D3A" w:rsidP="00801D3A">
          <w:pPr>
            <w:pStyle w:val="2E61C950851F46F898AEA7CB3D9C74AD"/>
          </w:pPr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65E8"/>
    <w:rsid w:val="0011485A"/>
    <w:rsid w:val="002005D4"/>
    <w:rsid w:val="0044282D"/>
    <w:rsid w:val="005D6539"/>
    <w:rsid w:val="00786936"/>
    <w:rsid w:val="00801D3A"/>
    <w:rsid w:val="008565E8"/>
    <w:rsid w:val="00D37991"/>
    <w:rsid w:val="00D460C1"/>
    <w:rsid w:val="00DA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D561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485A"/>
    <w:rPr>
      <w:color w:val="808080"/>
    </w:rPr>
  </w:style>
  <w:style w:type="paragraph" w:customStyle="1" w:styleId="2E61C950851F46F898AEA7CB3D9C74AD">
    <w:name w:val="2E61C950851F46F898AEA7CB3D9C74AD"/>
    <w:rsid w:val="00801D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_Status xmlns="http://schemas.microsoft.com/sharepoint/v3/fields">Closed</_Status>
    <Supplier xmlns="af4025bd-eda9-4d6d-bcbe-7de91e238b29">Laxey Laser Lines</Supplier>
    <Date_x0020_Stamp xmlns="af4025bd-eda9-4d6d-bcbe-7de91e238b29">2025-03-13T00:00:00+00:00</Date_x0020_Stamp>
    <Value xmlns="af4025bd-eda9-4d6d-bcbe-7de91e238b29">9.5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Open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F4A9E90D-DFA3-4B60-B811-2B41E90A7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4025bd-eda9-4d6d-bcbe-7de91e238b29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FDFFD2-1017-4640-98BC-8D809D3ED0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814D16-F35D-4931-8489-FFC780728D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2FBF11-1097-4686-A143-BA2AC086A074}">
  <ds:schemaRefs>
    <ds:schemaRef ds:uri="http://schemas.microsoft.com/office/2006/metadata/properties"/>
    <ds:schemaRef ds:uri="http://schemas.microsoft.com/sharepoint/v3/fields"/>
    <ds:schemaRef ds:uri="af4025bd-eda9-4d6d-bcbe-7de91e238b29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8</TotalTime>
  <Pages>1</Pages>
  <Words>107</Words>
  <Characters>549</Characters>
  <Application>Microsoft Office Word</Application>
  <DocSecurity>0</DocSecurity>
  <Lines>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5</cp:revision>
  <cp:lastPrinted>2024-01-24T12:07:00Z</cp:lastPrinted>
  <dcterms:created xsi:type="dcterms:W3CDTF">2025-03-13T15:59:00Z</dcterms:created>
  <dcterms:modified xsi:type="dcterms:W3CDTF">2026-06-03T15:15:00Z</dcterms:modified>
  <cp:contentStatus>REPLACED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5500</vt:r8>
  </property>
</Properties>
</file>